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57128" w14:textId="592524CF" w:rsidR="004368CF" w:rsidRPr="004368CF" w:rsidRDefault="00B3565C" w:rsidP="004368CF"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D948215" wp14:editId="44DDE0E6">
                <wp:simplePos x="0" y="0"/>
                <wp:positionH relativeFrom="column">
                  <wp:posOffset>-2245995</wp:posOffset>
                </wp:positionH>
                <wp:positionV relativeFrom="paragraph">
                  <wp:posOffset>-449580</wp:posOffset>
                </wp:positionV>
                <wp:extent cx="6039485" cy="677545"/>
                <wp:effectExtent l="0" t="0" r="37465" b="27305"/>
                <wp:wrapNone/>
                <wp:docPr id="3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485" cy="677545"/>
                          <a:chOff x="-554711" y="-183197"/>
                          <a:chExt cx="4141501" cy="951446"/>
                        </a:xfrm>
                      </wpg:grpSpPr>
                      <wps:wsp>
                        <wps:cNvPr id="4" name="Gerader Verbinder 4"/>
                        <wps:cNvCnPr>
                          <a:cxnSpLocks/>
                        </wps:cNvCnPr>
                        <wps:spPr>
                          <a:xfrm>
                            <a:off x="206995" y="438902"/>
                            <a:ext cx="2221295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Gerader Verbinder 6"/>
                        <wps:cNvCnPr>
                          <a:cxnSpLocks/>
                        </wps:cNvCnPr>
                        <wps:spPr>
                          <a:xfrm>
                            <a:off x="1432554" y="167876"/>
                            <a:ext cx="1554981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Gerader Verbinder 7"/>
                        <wps:cNvCnPr>
                          <a:cxnSpLocks/>
                        </wps:cNvCnPr>
                        <wps:spPr>
                          <a:xfrm>
                            <a:off x="2771450" y="444039"/>
                            <a:ext cx="8153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Gerader Verbinder 8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Gerader Verbinder 9"/>
                        <wps:cNvCnPr>
                          <a:cxnSpLocks/>
                        </wps:cNvCnPr>
                        <wps:spPr>
                          <a:xfrm>
                            <a:off x="1166801" y="257901"/>
                            <a:ext cx="2221401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Gerader Verbinder 10"/>
                        <wps:cNvCnPr>
                          <a:cxnSpLocks/>
                        </wps:cNvCnPr>
                        <wps:spPr>
                          <a:xfrm>
                            <a:off x="533400" y="80484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Gerader Verbinder 11"/>
                        <wps:cNvCnPr>
                          <a:cxnSpLocks/>
                        </wps:cNvCnPr>
                        <wps:spPr>
                          <a:xfrm>
                            <a:off x="372914" y="768249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Gerader Verbinder 13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Gerader Verbinder 14"/>
                        <wps:cNvCnPr>
                          <a:cxnSpLocks/>
                        </wps:cNvCnPr>
                        <wps:spPr>
                          <a:xfrm>
                            <a:off x="1040664" y="-103024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Gerader Verbinder 15"/>
                        <wps:cNvCnPr>
                          <a:cxnSpLocks/>
                        </wps:cNvCnPr>
                        <wps:spPr>
                          <a:xfrm>
                            <a:off x="1893636" y="-183197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Gerader Verbinder 5"/>
                        <wps:cNvCnPr>
                          <a:cxnSpLocks/>
                        </wps:cNvCnPr>
                        <wps:spPr>
                          <a:xfrm>
                            <a:off x="-554711" y="-173333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gradFill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74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83000">
                                  <a:schemeClr val="accent1">
                                    <a:lumMod val="45000"/>
                                    <a:lumOff val="55000"/>
                                  </a:schemeClr>
                                </a:gs>
                                <a:gs pos="100000">
                                  <a:schemeClr val="accent1">
                                    <a:lumMod val="30000"/>
                                    <a:lumOff val="70000"/>
                                  </a:schemeClr>
                                </a:gs>
                              </a:gsLst>
                              <a:lin ang="0" scaled="0"/>
                            </a:gra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745CC" id="Gruppieren 47" o:spid="_x0000_s1026" style="position:absolute;margin-left:-176.85pt;margin-top:-35.4pt;width:475.55pt;height:53.35pt;z-index:251663360;mso-width-relative:margin;mso-height-relative:margin" coordorigin="-5547,-1831" coordsize="41415,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">
                <v:line id="Gerader Verbinder 4" o:spid="_x0000_s1027" style="position:absolute;visibility:visible;mso-wrap-style:square" from="2069,4389" to="24282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" strokecolor="#afbed0 [3205]" strokeweight="1pt">
                  <o:lock v:ext="edit" shapetype="f"/>
                </v:line>
                <v:line id="Gerader Verbinder 6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" strokecolor="#afbed0 [3205]">
                  <o:lock v:ext="edit" shapetype="f"/>
                </v:line>
                <v:line id="Gerader Verbinder 7" o:spid="_x0000_s1029" style="position:absolute;visibility:visible;mso-wrap-style:square" from="27714,4440" to="35867,4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" strokecolor="#728cac [2405]" strokeweight="1.5pt">
                  <o:lock v:ext="edit" shapetype="f"/>
                </v:line>
                <v:line id="Gerader Verbinder 8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" strokecolor="#294254 [3206]" strokeweight="1pt">
                  <v:stroke dashstyle="dash"/>
                  <o:lock v:ext="edit" shapetype="f"/>
                </v:line>
                <v:line id="Gerader Verbinder 9" o:spid="_x0000_s1031" style="position:absolute;visibility:visible;mso-wrap-style:square" from="11668,2579" to="33882,2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" strokeweight="1pt">
                  <v:stroke dashstyle="dash"/>
                  <o:lock v:ext="edit" shapetype="f"/>
                </v:line>
                <v:line id="Gerader Verbinder 10" o:spid="_x0000_s1032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" strokecolor="#afbed0 [3205]" strokeweight="1pt">
                  <o:lock v:ext="edit" shapetype="f"/>
                </v:line>
                <v:line id="Gerader Verbinder 11" o:spid="_x0000_s1033" style="position:absolute;visibility:visible;mso-wrap-style:square" from="3729,7682" to="17749,7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" strokecolor="#5633af [3207]" strokeweight="1.25pt">
                  <o:lock v:ext="edit" shapetype="f"/>
                </v:line>
                <v:line id="Gerader Verbinder 13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" strokeweight="1pt">
                  <v:stroke dashstyle="dash"/>
                  <o:lock v:ext="edit" shapetype="f"/>
                </v:line>
                <v:line id="Gerader Verbinder 14" o:spid="_x0000_s1035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" strokecolor="#294254 [3206]" strokeweight="1pt">
                  <v:stroke dashstyle="1 1"/>
                  <o:lock v:ext="edit" shapetype="f"/>
                </v:line>
                <v:line id="Gerader Verbinder 15" o:spid="_x0000_s1036" style="position:absolute;visibility:visible;mso-wrap-style:square" from="18936,-1831" to="26332,-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" strokecolor="#5633af [3207]" strokeweight="1pt">
                  <v:stroke dashstyle="1 1"/>
                  <o:lock v:ext="edit" shapetype="f"/>
                </v:line>
                <v:line id="Gerader Verbinder 5" o:spid="_x0000_s1037" style="position:absolute;visibility:visible;mso-wrap-style:square" from="-5547,-1733" to="18103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" strokeweight="1.5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B3C373" wp14:editId="2C5DCB33">
                <wp:simplePos x="0" y="0"/>
                <wp:positionH relativeFrom="column">
                  <wp:posOffset>-274387</wp:posOffset>
                </wp:positionH>
                <wp:positionV relativeFrom="paragraph">
                  <wp:posOffset>-70864</wp:posOffset>
                </wp:positionV>
                <wp:extent cx="172085" cy="361950"/>
                <wp:effectExtent l="0" t="0" r="18415" b="19050"/>
                <wp:wrapNone/>
                <wp:docPr id="50" name="Flussdiagramm: Verbinder zu einer anderen Sei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361950"/>
                        </a:xfrm>
                        <a:prstGeom prst="flowChartOffpageConnector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22225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F14AD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Flussdiagramm: Verbinder zu einer anderen Seite 50" o:spid="_x0000_s1026" type="#_x0000_t177" style="position:absolute;margin-left:-21.6pt;margin-top:-5.6pt;width:13.5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" fillcolor="#3c627b [2404]" strokecolor="white [3212]" strokeweight="1.75pt"/>
            </w:pict>
          </mc:Fallback>
        </mc:AlternateContent>
      </w:r>
      <w:r w:rsidR="00432911"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54934C0" wp14:editId="04797FB2">
                <wp:simplePos x="0" y="0"/>
                <wp:positionH relativeFrom="column">
                  <wp:posOffset>-1245112</wp:posOffset>
                </wp:positionH>
                <wp:positionV relativeFrom="paragraph">
                  <wp:posOffset>-961067</wp:posOffset>
                </wp:positionV>
                <wp:extent cx="2251075" cy="406400"/>
                <wp:effectExtent l="0" t="0" r="15875" b="12700"/>
                <wp:wrapNone/>
                <wp:docPr id="38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251075" cy="406400"/>
                          <a:chOff x="0" y="53076"/>
                          <a:chExt cx="4251960" cy="732021"/>
                        </a:xfrm>
                      </wpg:grpSpPr>
                      <wps:wsp>
                        <wps:cNvPr id="39" name="Gerader Verbinder 39"/>
                        <wps:cNvCnPr>
                          <a:cxnSpLocks/>
                        </wps:cNvCnPr>
                        <wps:spPr>
                          <a:xfrm>
                            <a:off x="0" y="396477"/>
                            <a:ext cx="41300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Gerader Verbinder 40"/>
                        <wps:cNvCnPr>
                          <a:cxnSpLocks/>
                        </wps:cNvCnPr>
                        <wps:spPr>
                          <a:xfrm>
                            <a:off x="568643" y="670797"/>
                            <a:ext cx="236505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Gerader Verbinder 41"/>
                        <wps:cNvCnPr>
                          <a:cxnSpLocks/>
                        </wps:cNvCnPr>
                        <wps:spPr>
                          <a:xfrm>
                            <a:off x="1432560" y="167877"/>
                            <a:ext cx="28194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Gerader Verbinder 43"/>
                        <wps:cNvCnPr>
                          <a:cxnSpLocks/>
                        </wps:cNvCnPr>
                        <wps:spPr>
                          <a:xfrm>
                            <a:off x="2118360" y="53363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Gerader Verbinder 44"/>
                        <wps:cNvCnPr>
                          <a:cxnSpLocks/>
                        </wps:cNvCnPr>
                        <wps:spPr>
                          <a:xfrm>
                            <a:off x="617220" y="274557"/>
                            <a:ext cx="342900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Gerader Verbinder 45"/>
                        <wps:cNvCnPr>
                          <a:cxnSpLocks/>
                        </wps:cNvCnPr>
                        <wps:spPr>
                          <a:xfrm>
                            <a:off x="533400" y="785097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Gerader Verbinder 46"/>
                        <wps:cNvCnPr>
                          <a:cxnSpLocks/>
                        </wps:cNvCnPr>
                        <wps:spPr>
                          <a:xfrm>
                            <a:off x="952500" y="594597"/>
                            <a:ext cx="1402080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Gerader Verbinder 47"/>
                        <wps:cNvCnPr>
                          <a:cxnSpLocks/>
                        </wps:cNvCnPr>
                        <wps:spPr>
                          <a:xfrm>
                            <a:off x="1539240" y="53076"/>
                            <a:ext cx="815340" cy="0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100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100000">
                                  <a:schemeClr val="accent2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Gerader Verbinder 48"/>
                        <wps:cNvCnPr>
                          <a:cxnSpLocks/>
                        </wps:cNvCnPr>
                        <wps:spPr>
                          <a:xfrm>
                            <a:off x="3844290" y="594597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Gerader Verbinder 49"/>
                        <wps:cNvCnPr>
                          <a:cxnSpLocks/>
                        </wps:cNvCnPr>
                        <wps:spPr>
                          <a:xfrm>
                            <a:off x="3242787" y="104059"/>
                            <a:ext cx="739616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F8168D" id="Gruppieren 47" o:spid="_x0000_s1026" style="position:absolute;margin-left:-98.05pt;margin-top:-75.65pt;width:177.25pt;height:32pt;flip:x;z-index:251668480;mso-width-relative:margin;mso-height-relative:margin" coordorigin=",530" coordsize="42519,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">
                <v:line id="Gerader Verbinder 39" o:spid="_x0000_s1027" style="position:absolute;visibility:visible;mso-wrap-style:square" from="0,3964" to="41300,39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" strokecolor="#afbed0 [3205]" strokeweight="1pt">
                  <o:lock v:ext="edit" shapetype="f"/>
                </v:line>
                <v:line id="Gerader Verbinder 40" o:spid="_x0000_s1028" style="position:absolute;visibility:visible;mso-wrap-style:square" from="5686,6707" to="29337,6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" strokecolor="#afbed0 [3205]" strokeweight="1.5pt">
                  <v:stroke dashstyle="1 1"/>
                  <o:lock v:ext="edit" shapetype="f"/>
                </v:line>
                <v:line id="Gerader Verbinder 41" o:spid="_x0000_s1029" style="position:absolute;visibility:visible;mso-wrap-style:square" from="14325,1678" to="42519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" strokecolor="#afbed0 [3205]">
                  <o:lock v:ext="edit" shapetype="f"/>
                </v:line>
                <v:line id="Gerader Verbinder 43" o:spid="_x0000_s1030" style="position:absolute;visibility:visible;mso-wrap-style:square" from="21183,5336" to="29337,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" strokecolor="#294254 [3206]" strokeweight="1pt">
                  <v:stroke dashstyle="dash"/>
                  <o:lock v:ext="edit" shapetype="f"/>
                </v:line>
                <v:line id="Gerader Verbinder 44" o:spid="_x0000_s1031" style="position:absolute;visibility:visible;mso-wrap-style:square" from="6172,2745" to="40462,27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5" o:spid="_x0000_s1032" style="position:absolute;visibility:visible;mso-wrap-style:square" from="5334,7850" to="13487,7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" strokecolor="#afbed0 [3205]" strokeweight="1pt">
                  <v:stroke dashstyle="dash"/>
                  <o:lock v:ext="edit" shapetype="f"/>
                </v:line>
                <v:line id="Gerader Verbinder 46" o:spid="_x0000_s1033" style="position:absolute;visibility:visible;mso-wrap-style:square" from="9525,5945" to="23545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" strokecolor="#5633af [3207]" strokeweight="1.25pt">
                  <o:lock v:ext="edit" shapetype="f"/>
                </v:line>
                <v:line id="Gerader Verbinder 47" o:spid="_x0000_s1034" style="position:absolute;visibility:visible;mso-wrap-style:square" from="15392,530" to="23545,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" strokeweight="1pt">
                  <v:stroke dashstyle="dash"/>
                  <o:lock v:ext="edit" shapetype="f"/>
                </v:line>
                <v:line id="Gerader Verbinder 48" o:spid="_x0000_s1035" style="position:absolute;visibility:visible;mso-wrap-style:square" from="38442,5945" to="39428,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" strokecolor="#294254 [3206]" strokeweight="1pt">
                  <v:stroke dashstyle="1 1"/>
                  <o:lock v:ext="edit" shapetype="f"/>
                </v:line>
                <v:line id="Gerader Verbinder 49" o:spid="_x0000_s1036" style="position:absolute;visibility:visible;mso-wrap-style:square" from="32427,1040" to="39824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" strokecolor="#5633af [3207]" strokeweight="1pt">
                  <v:stroke dashstyle="1 1"/>
                  <o:lock v:ext="edit" shapetype="f"/>
                </v:line>
              </v:group>
            </w:pict>
          </mc:Fallback>
        </mc:AlternateContent>
      </w:r>
    </w:p>
    <w:p w14:paraId="1D72CDB2" w14:textId="0EDB5889" w:rsidR="00432911" w:rsidRDefault="00B3565C" w:rsidP="00432911">
      <w:pPr>
        <w:tabs>
          <w:tab w:val="clear" w:pos="1134"/>
        </w:tabs>
        <w:ind w:left="-284"/>
        <w:rPr>
          <w:sz w:val="32"/>
          <w:szCs w:val="36"/>
        </w:rPr>
      </w:pPr>
      <w:r w:rsidRPr="00BF50AF">
        <w:rPr>
          <w:noProof/>
          <w:sz w:val="32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4249041" wp14:editId="04A2E1DA">
                <wp:simplePos x="0" y="0"/>
                <wp:positionH relativeFrom="column">
                  <wp:posOffset>1928084</wp:posOffset>
                </wp:positionH>
                <wp:positionV relativeFrom="paragraph">
                  <wp:posOffset>649981</wp:posOffset>
                </wp:positionV>
                <wp:extent cx="4184733" cy="424698"/>
                <wp:effectExtent l="0" t="0" r="25400" b="13970"/>
                <wp:wrapNone/>
                <wp:docPr id="20" name="Gruppieren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733" cy="424698"/>
                          <a:chOff x="1978364" y="104059"/>
                          <a:chExt cx="2067413" cy="729379"/>
                        </a:xfrm>
                      </wpg:grpSpPr>
                      <wps:wsp>
                        <wps:cNvPr id="22" name="Gerader Verbinder 22"/>
                        <wps:cNvCnPr>
                          <a:cxnSpLocks/>
                        </wps:cNvCnPr>
                        <wps:spPr>
                          <a:xfrm>
                            <a:off x="2681377" y="498142"/>
                            <a:ext cx="76091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2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Gerader Verbinder 25"/>
                        <wps:cNvCnPr>
                          <a:cxnSpLocks/>
                        </wps:cNvCnPr>
                        <wps:spPr>
                          <a:xfrm>
                            <a:off x="1978364" y="279805"/>
                            <a:ext cx="17785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Gerader Verbinder 26"/>
                        <wps:cNvCnPr>
                          <a:cxnSpLocks/>
                        </wps:cNvCnPr>
                        <wps:spPr>
                          <a:xfrm>
                            <a:off x="3250992" y="412007"/>
                            <a:ext cx="533560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accent3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Gerader Verbinder 27"/>
                        <wps:cNvCnPr>
                          <a:cxnSpLocks/>
                        </wps:cNvCnPr>
                        <wps:spPr>
                          <a:xfrm flipV="1">
                            <a:off x="2845279" y="274487"/>
                            <a:ext cx="1200498" cy="10185"/>
                          </a:xfrm>
                          <a:prstGeom prst="line">
                            <a:avLst/>
                          </a:prstGeom>
                          <a:ln w="12700">
                            <a:gradFill>
                              <a:gsLst>
                                <a:gs pos="40700">
                                  <a:schemeClr val="accent2"/>
                                </a:gs>
                                <a:gs pos="0">
                                  <a:schemeClr val="accent4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0" scaled="0"/>
                            </a:gra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Gerader Verbinder 28"/>
                        <wps:cNvCnPr>
                          <a:cxnSpLocks/>
                        </wps:cNvCnPr>
                        <wps:spPr>
                          <a:xfrm flipV="1">
                            <a:off x="3643546" y="833438"/>
                            <a:ext cx="246213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2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Gerader Verbinder 29"/>
                        <wps:cNvCnPr>
                          <a:cxnSpLocks/>
                        </wps:cNvCnPr>
                        <wps:spPr>
                          <a:xfrm>
                            <a:off x="2540217" y="152855"/>
                            <a:ext cx="526925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accent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Gerader Verbinder 32"/>
                        <wps:cNvCnPr>
                          <a:cxnSpLocks/>
                        </wps:cNvCnPr>
                        <wps:spPr>
                          <a:xfrm>
                            <a:off x="3103509" y="408531"/>
                            <a:ext cx="98584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3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Gerader Verbinder 33"/>
                        <wps:cNvCnPr>
                          <a:cxnSpLocks/>
                        </wps:cNvCnPr>
                        <wps:spPr>
                          <a:xfrm>
                            <a:off x="3322003" y="104059"/>
                            <a:ext cx="35570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F21CAC" id="Gruppieren 47" o:spid="_x0000_s1026" style="position:absolute;margin-left:151.8pt;margin-top:51.2pt;width:329.5pt;height:33.45pt;z-index:251665408;mso-width-relative:margin;mso-height-relative:margin" coordorigin="19783,1040" coordsize="20674,7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">
                <v:line id="Gerader Verbinder 22" o:spid="_x0000_s1027" style="position:absolute;visibility:visible;mso-wrap-style:square" from="26813,4981" to="34422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" strokecolor="#afbed0 [3205]" strokeweight="1.5pt">
                  <v:stroke dashstyle="1 1"/>
                  <o:lock v:ext="edit" shapetype="f"/>
                </v:line>
                <v:line id="Gerader Verbinder 25" o:spid="_x0000_s1028" style="position:absolute;visibility:visible;mso-wrap-style:square" from="19783,2798" to="21562,2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" strokecolor="#afbed0 [3205]" strokeweight="1pt">
                  <o:lock v:ext="edit" shapetype="f"/>
                </v:line>
                <v:line id="Gerader Verbinder 26" o:spid="_x0000_s1029" style="position:absolute;visibility:visible;mso-wrap-style:square" from="32509,4120" to="37845,4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" strokecolor="#294254 [3206]" strokeweight=".5pt">
                  <o:lock v:ext="edit" shapetype="f"/>
                </v:line>
                <v:line id="Gerader Verbinder 27" o:spid="_x0000_s1030" style="position:absolute;flip:y;visibility:visible;mso-wrap-style:square" from="28452,2744" to="40457,2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" strokeweight="1pt">
                  <v:stroke dashstyle="dash"/>
                  <o:lock v:ext="edit" shapetype="f"/>
                </v:line>
                <v:line id="Gerader Verbinder 28" o:spid="_x0000_s1031" style="position:absolute;flip:y;visibility:visible;mso-wrap-style:square" from="36435,8334" to="38897,8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" strokecolor="#afbed0 [3205]" strokeweight="1pt">
                  <v:stroke dashstyle="dash"/>
                  <o:lock v:ext="edit" shapetype="f"/>
                </v:line>
                <v:line id="Gerader Verbinder 29" o:spid="_x0000_s1032" style="position:absolute;visibility:visible;mso-wrap-style:square" from="25402,1528" to="30671,1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" strokecolor="#5633af [3207]" strokeweight="1.25pt">
                  <o:lock v:ext="edit" shapetype="f"/>
                </v:line>
                <v:line id="Gerader Verbinder 32" o:spid="_x0000_s1033" style="position:absolute;visibility:visible;mso-wrap-style:square" from="31035,4085" to="32020,4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" strokecolor="#294254 [3206]" strokeweight="1pt">
                  <v:stroke dashstyle="1 1"/>
                  <o:lock v:ext="edit" shapetype="f"/>
                </v:line>
                <v:line id="Gerader Verbinder 33" o:spid="_x0000_s1034" style="position:absolute;visibility:visible;mso-wrap-style:square" from="33220,1040" to="36777,1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" strokecolor="#5633af [3207]" strokeweight="1pt">
                  <v:stroke dashstyle="1 1"/>
                  <o:lock v:ext="edit" shapetype="f"/>
                </v:line>
              </v:group>
            </w:pict>
          </mc:Fallback>
        </mc:AlternateContent>
      </w:r>
      <w:r w:rsidR="00432911">
        <w:rPr>
          <w:noProof/>
        </w:rPr>
        <mc:AlternateContent>
          <mc:Choice Requires="wps">
            <w:drawing>
              <wp:inline distT="0" distB="0" distL="0" distR="0" wp14:anchorId="394F7B02" wp14:editId="392EBECA">
                <wp:extent cx="1828800" cy="1828800"/>
                <wp:effectExtent l="0" t="0" r="6350" b="635"/>
                <wp:docPr id="52" name="Textfeld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innerShdw blurRad="114300">
                            <a:prstClr val="black">
                              <a:alpha val="38000"/>
                            </a:prstClr>
                          </a:innerShdw>
                        </a:effectLst>
                      </wps:spPr>
                      <wps:txbx>
                        <w:txbxContent>
                          <w:p w14:paraId="408A6BD2" w14:textId="4E55DA80" w:rsidR="00432911" w:rsidRPr="00544D7A" w:rsidRDefault="00620370" w:rsidP="00432911">
                            <w:pPr>
                              <w:pStyle w:val="2DeckB-Name"/>
                              <w:spacing w:after="0"/>
                            </w:pPr>
                            <w:r>
                              <w:t>James Bond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144000" tIns="72000" rIns="14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4F7B02" id="_x0000_t202" coordsize="21600,21600" o:spt="202" path="m,l,21600r21600,l21600,xe">
                <v:stroke joinstyle="miter"/>
                <v:path gradientshapeok="t" o:connecttype="rect"/>
              </v:shapetype>
              <v:shape id="Textfeld 52" o:spid="_x0000_s1026" type="#_x0000_t202" style="width:2in;height:2in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" fillcolor="white [3212]" stroked="f" strokeweight=".5pt">
                <v:textbox style="mso-fit-shape-to-text:t" inset="4mm,2mm,4mm,0">
                  <w:txbxContent>
                    <w:p w14:paraId="408A6BD2" w14:textId="4E55DA80" w:rsidR="00432911" w:rsidRPr="00544D7A" w:rsidRDefault="00620370" w:rsidP="00432911">
                      <w:pPr>
                        <w:pStyle w:val="2DeckB-Name"/>
                        <w:spacing w:after="0"/>
                      </w:pPr>
                      <w:r>
                        <w:t>James Bond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49E80D" w14:textId="420D72FB" w:rsidR="00432911" w:rsidRPr="00AD34DC" w:rsidRDefault="00432911" w:rsidP="00AD34DC">
      <w:pPr>
        <w:pStyle w:val="2DeckB-Angaben"/>
        <w:jc w:val="left"/>
        <w:rPr>
          <w:sz w:val="22"/>
        </w:rPr>
      </w:pPr>
    </w:p>
    <w:p w14:paraId="26581204" w14:textId="25BFABAC" w:rsidR="00EB0F13" w:rsidRPr="00432911" w:rsidRDefault="00813536" w:rsidP="006F0421">
      <w:pPr>
        <w:rPr>
          <w:color w:val="5083A5" w:themeColor="accent1"/>
          <w:sz w:val="32"/>
          <w:szCs w:val="36"/>
        </w:rPr>
      </w:pPr>
      <w:r>
        <w:rPr>
          <w:color w:val="5083A5" w:themeColor="accent1"/>
          <w:sz w:val="32"/>
          <w:szCs w:val="36"/>
        </w:rPr>
        <w:t>Fluglotse</w:t>
      </w:r>
    </w:p>
    <w:p w14:paraId="1BB7EE62" w14:textId="4B30845D" w:rsidR="00432911" w:rsidRPr="00AD34DC" w:rsidRDefault="00432911" w:rsidP="00AD34DC">
      <w:pPr>
        <w:pStyle w:val="2DeckB-Angaben"/>
        <w:jc w:val="left"/>
        <w:rPr>
          <w:sz w:val="22"/>
        </w:rPr>
      </w:pPr>
    </w:p>
    <w:p w14:paraId="7A40F1A7" w14:textId="1F52CB57" w:rsidR="00E45378" w:rsidRPr="00AD34DC" w:rsidRDefault="00AD34DC" w:rsidP="009032F7">
      <w:pPr>
        <w:pStyle w:val="2DeckB-Angaben"/>
        <w:jc w:val="left"/>
        <w:rPr>
          <w:sz w:val="22"/>
        </w:rPr>
      </w:pPr>
      <w:r w:rsidRPr="00AD34DC">
        <w:rPr>
          <w:noProof/>
          <w:sz w:val="22"/>
        </w:rPr>
        <w:drawing>
          <wp:anchor distT="0" distB="0" distL="114300" distR="114300" simplePos="0" relativeHeight="251675648" behindDoc="0" locked="0" layoutInCell="1" allowOverlap="1" wp14:anchorId="515A14A9" wp14:editId="1AF31E4C">
            <wp:simplePos x="0" y="0"/>
            <wp:positionH relativeFrom="margin">
              <wp:align>left</wp:align>
            </wp:positionH>
            <wp:positionV relativeFrom="paragraph">
              <wp:posOffset>228112</wp:posOffset>
            </wp:positionV>
            <wp:extent cx="1870075" cy="2336800"/>
            <wp:effectExtent l="0" t="0" r="0" b="6350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37B85" w14:textId="1D6EC41E" w:rsidR="00EB0F13" w:rsidRPr="00620370" w:rsidRDefault="00432911" w:rsidP="009032F7">
      <w:pPr>
        <w:pStyle w:val="2DeckB-Angaben"/>
        <w:jc w:val="left"/>
        <w:rPr>
          <w:sz w:val="22"/>
        </w:rPr>
      </w:pPr>
      <w:r w:rsidRPr="00620370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D471CA" wp14:editId="7FBD54E3">
                <wp:simplePos x="0" y="0"/>
                <wp:positionH relativeFrom="column">
                  <wp:posOffset>-646982</wp:posOffset>
                </wp:positionH>
                <wp:positionV relativeFrom="paragraph">
                  <wp:posOffset>349262</wp:posOffset>
                </wp:positionV>
                <wp:extent cx="1540198" cy="0"/>
                <wp:effectExtent l="0" t="0" r="0" b="0"/>
                <wp:wrapNone/>
                <wp:docPr id="53" name="Gerader Verbinde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4019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30DC7A" id="Gerader Verbinder 5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95pt,27.5pt" to="70.35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" strokecolor="#afbed0 [3205]" strokeweight="1.5pt">
                <v:stroke dashstyle="1 1"/>
                <o:lock v:ext="edit" shapetype="f"/>
              </v:line>
            </w:pict>
          </mc:Fallback>
        </mc:AlternateContent>
      </w:r>
    </w:p>
    <w:p w14:paraId="57266DDD" w14:textId="0E36FB5D" w:rsidR="005D46B6" w:rsidRPr="004368CF" w:rsidRDefault="005D46B6" w:rsidP="004368CF"/>
    <w:p w14:paraId="78519B3D" w14:textId="77777777" w:rsidR="004368CF" w:rsidRPr="006D5E46" w:rsidRDefault="00930555" w:rsidP="009032F7">
      <w:pPr>
        <w:pStyle w:val="2DeckB-Angaben"/>
        <w:jc w:val="left"/>
        <w:rPr>
          <w:sz w:val="24"/>
          <w:szCs w:val="20"/>
        </w:rPr>
      </w:pPr>
      <w:r w:rsidRPr="006D5E46">
        <w:rPr>
          <w:sz w:val="24"/>
          <w:szCs w:val="20"/>
        </w:rPr>
        <w:t>Musterstraße</w:t>
      </w:r>
      <w:r w:rsidR="001E318B" w:rsidRPr="006D5E46">
        <w:rPr>
          <w:sz w:val="24"/>
          <w:szCs w:val="20"/>
        </w:rPr>
        <w:t xml:space="preserve"> 37</w:t>
      </w:r>
    </w:p>
    <w:p w14:paraId="6DBD58D6" w14:textId="5FBB6120" w:rsidR="00E9234A" w:rsidRPr="006D5E46" w:rsidRDefault="00620370" w:rsidP="009032F7">
      <w:pPr>
        <w:pStyle w:val="2DeckB-Angaben"/>
        <w:jc w:val="left"/>
        <w:rPr>
          <w:sz w:val="24"/>
          <w:szCs w:val="20"/>
        </w:rPr>
      </w:pPr>
      <w:r w:rsidRPr="006D5E46">
        <w:rPr>
          <w:sz w:val="24"/>
          <w:szCs w:val="20"/>
        </w:rPr>
        <w:t>23456</w:t>
      </w:r>
      <w:r w:rsidR="001E318B" w:rsidRPr="006D5E46">
        <w:rPr>
          <w:sz w:val="24"/>
          <w:szCs w:val="20"/>
        </w:rPr>
        <w:t xml:space="preserve"> </w:t>
      </w:r>
      <w:r w:rsidR="00930555" w:rsidRPr="006D5E46">
        <w:rPr>
          <w:sz w:val="24"/>
          <w:szCs w:val="20"/>
        </w:rPr>
        <w:t>Musterstadt</w:t>
      </w:r>
    </w:p>
    <w:p w14:paraId="1405F651" w14:textId="77777777" w:rsidR="004368CF" w:rsidRPr="006D5E46" w:rsidRDefault="009B09AA" w:rsidP="009032F7">
      <w:pPr>
        <w:pStyle w:val="2DeckB-Angaben"/>
        <w:jc w:val="left"/>
        <w:rPr>
          <w:sz w:val="24"/>
          <w:szCs w:val="20"/>
        </w:rPr>
      </w:pPr>
      <w:r w:rsidRPr="006D5E46">
        <w:rPr>
          <w:sz w:val="24"/>
          <w:szCs w:val="20"/>
        </w:rPr>
        <w:t>e</w:t>
      </w:r>
      <w:r w:rsidR="001E318B" w:rsidRPr="006D5E46">
        <w:rPr>
          <w:sz w:val="24"/>
          <w:szCs w:val="20"/>
        </w:rPr>
        <w:t>mail@email.de</w:t>
      </w:r>
    </w:p>
    <w:p w14:paraId="43C73C8B" w14:textId="77777777" w:rsidR="00EB0F13" w:rsidRPr="006D5E46" w:rsidRDefault="00745575" w:rsidP="009032F7">
      <w:pPr>
        <w:pStyle w:val="2DeckB-Angaben"/>
        <w:jc w:val="left"/>
        <w:rPr>
          <w:sz w:val="24"/>
          <w:szCs w:val="20"/>
        </w:rPr>
      </w:pPr>
      <w:r w:rsidRPr="006D5E46">
        <w:rPr>
          <w:sz w:val="24"/>
          <w:szCs w:val="20"/>
        </w:rPr>
        <w:t>0</w:t>
      </w:r>
      <w:r w:rsidR="00D54FA9" w:rsidRPr="006D5E46">
        <w:rPr>
          <w:sz w:val="24"/>
          <w:szCs w:val="20"/>
        </w:rPr>
        <w:t xml:space="preserve">171 </w:t>
      </w:r>
      <w:r w:rsidR="000F2E96" w:rsidRPr="006D5E46">
        <w:rPr>
          <w:sz w:val="24"/>
          <w:szCs w:val="20"/>
        </w:rPr>
        <w:t>2345678</w:t>
      </w:r>
      <w:r w:rsidR="00BB6616" w:rsidRPr="006D5E46">
        <w:rPr>
          <w:sz w:val="24"/>
          <w:szCs w:val="20"/>
        </w:rPr>
        <w:t>9</w:t>
      </w:r>
    </w:p>
    <w:p w14:paraId="4D6A8666" w14:textId="77777777" w:rsidR="00432911" w:rsidRPr="006D5E46" w:rsidRDefault="00432911" w:rsidP="009032F7">
      <w:pPr>
        <w:pStyle w:val="2DeckB-Angaben"/>
        <w:jc w:val="left"/>
        <w:rPr>
          <w:sz w:val="20"/>
          <w:szCs w:val="20"/>
        </w:rPr>
      </w:pPr>
    </w:p>
    <w:p w14:paraId="0AB2D219" w14:textId="77777777" w:rsidR="00EB0F13" w:rsidRPr="006D5E46" w:rsidRDefault="00432911" w:rsidP="004368CF">
      <w:pPr>
        <w:rPr>
          <w:sz w:val="20"/>
          <w:szCs w:val="20"/>
        </w:rPr>
      </w:pPr>
      <w:r w:rsidRPr="006D5E46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ACB4C3" wp14:editId="269F6453">
                <wp:simplePos x="0" y="0"/>
                <wp:positionH relativeFrom="column">
                  <wp:posOffset>901065</wp:posOffset>
                </wp:positionH>
                <wp:positionV relativeFrom="paragraph">
                  <wp:posOffset>6985</wp:posOffset>
                </wp:positionV>
                <wp:extent cx="720000" cy="0"/>
                <wp:effectExtent l="0" t="0" r="0" b="0"/>
                <wp:wrapNone/>
                <wp:docPr id="54" name="Gerader Verbinde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47842" id="Gerader Verbinder 5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5pt,.55pt" to="127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" strokecolor="#afbed0 [3205]" strokeweight="1.5pt">
                <v:stroke dashstyle="1 1"/>
                <o:lock v:ext="edit" shapetype="f"/>
              </v:line>
            </w:pict>
          </mc:Fallback>
        </mc:AlternateContent>
      </w:r>
    </w:p>
    <w:p w14:paraId="0932B0CC" w14:textId="77777777" w:rsidR="00EB0F13" w:rsidRPr="006D5E46" w:rsidRDefault="00EB0F13" w:rsidP="009032F7">
      <w:pPr>
        <w:pStyle w:val="2DeckB-Angaben"/>
        <w:jc w:val="left"/>
        <w:rPr>
          <w:sz w:val="24"/>
          <w:szCs w:val="20"/>
          <w:u w:val="single"/>
        </w:rPr>
      </w:pPr>
      <w:r w:rsidRPr="006D5E46">
        <w:rPr>
          <w:sz w:val="24"/>
          <w:szCs w:val="20"/>
          <w:u w:val="single"/>
        </w:rPr>
        <w:t>Anlagen</w:t>
      </w:r>
      <w:r w:rsidRPr="006D5E46">
        <w:rPr>
          <w:sz w:val="24"/>
          <w:szCs w:val="20"/>
        </w:rPr>
        <w:t xml:space="preserve"> - </w:t>
      </w:r>
      <w:r w:rsidR="00EE7D7A" w:rsidRPr="006D5E46">
        <w:rPr>
          <w:sz w:val="24"/>
          <w:szCs w:val="20"/>
        </w:rPr>
        <w:t>Lebenslauf</w:t>
      </w:r>
      <w:r w:rsidRPr="006D5E46">
        <w:rPr>
          <w:sz w:val="24"/>
          <w:szCs w:val="20"/>
        </w:rPr>
        <w:t>, Zeugnisse</w:t>
      </w:r>
    </w:p>
    <w:p w14:paraId="78B53FEC" w14:textId="77777777" w:rsidR="00C77E68" w:rsidRDefault="00C77E68" w:rsidP="00B31801"/>
    <w:p w14:paraId="5C623B51" w14:textId="77777777" w:rsidR="00E81663" w:rsidRDefault="00E81663" w:rsidP="00B31801"/>
    <w:p w14:paraId="3F8A728F" w14:textId="77777777" w:rsidR="00E81663" w:rsidRPr="00F96E03" w:rsidRDefault="00E81663" w:rsidP="00B31801">
      <w:pPr>
        <w:sectPr w:rsidR="00E81663" w:rsidRPr="00F96E03" w:rsidSect="00432911">
          <w:pgSz w:w="11900" w:h="16840"/>
          <w:pgMar w:top="2693" w:right="1797" w:bottom="1259" w:left="2268" w:header="851" w:footer="1162" w:gutter="0"/>
          <w:cols w:space="708"/>
          <w:docGrid w:linePitch="360"/>
        </w:sectPr>
      </w:pPr>
    </w:p>
    <w:p w14:paraId="398CC9F6" w14:textId="228185FC" w:rsidR="00212EFC" w:rsidRDefault="00191234" w:rsidP="006A73D6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6A73D6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692CB935" w14:textId="77777777" w:rsidR="00212EFC" w:rsidRPr="00212EFC" w:rsidRDefault="00212EFC" w:rsidP="00212EFC">
      <w:pPr>
        <w:spacing w:line="257" w:lineRule="auto"/>
        <w:jc w:val="right"/>
        <w:rPr>
          <w:rFonts w:eastAsia="MS PGothic" w:cs="Times New Roman"/>
          <w:color w:val="262626"/>
        </w:rPr>
      </w:pPr>
      <w:r w:rsidRPr="00212EFC">
        <w:rPr>
          <w:rFonts w:ascii="Century Gothic" w:eastAsia="MS PGothic" w:hAnsi="Century Gothic" w:cs="Times New Roman"/>
          <w:noProof/>
          <w:color w:val="262626"/>
          <w:sz w:val="20"/>
        </w:rPr>
        <w:drawing>
          <wp:inline distT="0" distB="0" distL="0" distR="0" wp14:anchorId="4BD88291" wp14:editId="5E87F03C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A1419" w14:textId="718C377C" w:rsidR="006A73D6" w:rsidRPr="00191234" w:rsidRDefault="00191234" w:rsidP="006A73D6">
      <w:pPr>
        <w:jc w:val="center"/>
        <w:rPr>
          <w:color w:val="00B0F0"/>
        </w:rPr>
      </w:pPr>
      <w:hyperlink r:id="rId11" w:history="1">
        <w:r w:rsidRPr="00191234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6A73D6" w:rsidRPr="00191234" w:rsidSect="00585D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AD588" w14:textId="77777777" w:rsidR="0002270C" w:rsidRDefault="0002270C" w:rsidP="00B31801">
      <w:r>
        <w:separator/>
      </w:r>
    </w:p>
    <w:p w14:paraId="218E95A7" w14:textId="77777777" w:rsidR="0002270C" w:rsidRDefault="0002270C"/>
  </w:endnote>
  <w:endnote w:type="continuationSeparator" w:id="0">
    <w:p w14:paraId="5DF456F5" w14:textId="77777777" w:rsidR="0002270C" w:rsidRDefault="0002270C" w:rsidP="00B31801">
      <w:r>
        <w:continuationSeparator/>
      </w:r>
    </w:p>
    <w:p w14:paraId="01B8EF11" w14:textId="77777777" w:rsidR="0002270C" w:rsidRDefault="00022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4557E" w14:textId="77777777" w:rsidR="00952037" w:rsidRDefault="009520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49F08" w14:textId="77777777" w:rsidR="00585D5A" w:rsidRPr="006879C7" w:rsidRDefault="00585D5A" w:rsidP="006879C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E6D2F" w14:textId="77777777" w:rsidR="00952037" w:rsidRDefault="009520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C7461" w14:textId="77777777" w:rsidR="0002270C" w:rsidRDefault="0002270C" w:rsidP="00B31801">
      <w:r>
        <w:separator/>
      </w:r>
    </w:p>
    <w:p w14:paraId="28F9808F" w14:textId="77777777" w:rsidR="0002270C" w:rsidRDefault="0002270C"/>
  </w:footnote>
  <w:footnote w:type="continuationSeparator" w:id="0">
    <w:p w14:paraId="6C776316" w14:textId="77777777" w:rsidR="0002270C" w:rsidRDefault="0002270C" w:rsidP="00B31801">
      <w:r>
        <w:continuationSeparator/>
      </w:r>
    </w:p>
    <w:p w14:paraId="3B213D5A" w14:textId="77777777" w:rsidR="0002270C" w:rsidRDefault="000227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90890" w14:textId="77777777" w:rsidR="00952037" w:rsidRDefault="009520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ADCB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84EE940" wp14:editId="2656F679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312218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afbed0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afbed0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728cac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afbed0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#5633af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294254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#5633af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3A389A" wp14:editId="619A5212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B3D13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3c627b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4B6C8E" wp14:editId="009072A2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2405F1BC" w14:textId="433CE7C9" w:rsidR="00710433" w:rsidRPr="00544D7A" w:rsidRDefault="003F6E32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James Bond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B6C8E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7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" fillcolor="white [3212]" stroked="f" strokeweight=".5pt">
              <v:textbox style="mso-fit-shape-to-text:t" inset="4mm,1mm,4mm,0">
                <w:txbxContent>
                  <w:p w14:paraId="2405F1BC" w14:textId="433CE7C9" w:rsidR="00710433" w:rsidRPr="00544D7A" w:rsidRDefault="003F6E32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James Bond</w:t>
                    </w:r>
                  </w:p>
                </w:txbxContent>
              </v:textbox>
            </v:shape>
          </w:pict>
        </mc:Fallback>
      </mc:AlternateContent>
    </w:r>
  </w:p>
  <w:p w14:paraId="102EF587" w14:textId="6886F551" w:rsidR="00710433" w:rsidRDefault="00710433" w:rsidP="00710433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3F6E32">
      <w:t>23456</w:t>
    </w:r>
    <w:r>
      <w:t xml:space="preserve"> Musterstadt</w:t>
    </w:r>
  </w:p>
  <w:p w14:paraId="748DF908" w14:textId="77777777" w:rsidR="00710433" w:rsidRPr="0069592A" w:rsidRDefault="00710433" w:rsidP="00710433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0A738" w14:textId="77777777" w:rsidR="00952037" w:rsidRDefault="0095203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48.05pt;height:272.5pt" o:bullet="t">
        <v:imagedata r:id="rId1" o:title="listicon deckb"/>
      </v:shape>
    </w:pict>
  </w:numPicBullet>
  <w:numPicBullet w:numPicBulletId="1">
    <w:pict>
      <v:shape w14:anchorId="44249041" id="_x0000_i1041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5083A5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68349">
    <w:abstractNumId w:val="15"/>
  </w:num>
  <w:num w:numId="2" w16cid:durableId="1817793774">
    <w:abstractNumId w:val="8"/>
  </w:num>
  <w:num w:numId="3" w16cid:durableId="346105933">
    <w:abstractNumId w:val="7"/>
  </w:num>
  <w:num w:numId="4" w16cid:durableId="81605554">
    <w:abstractNumId w:val="6"/>
  </w:num>
  <w:num w:numId="5" w16cid:durableId="1094015058">
    <w:abstractNumId w:val="5"/>
  </w:num>
  <w:num w:numId="6" w16cid:durableId="119230184">
    <w:abstractNumId w:val="9"/>
  </w:num>
  <w:num w:numId="7" w16cid:durableId="899828321">
    <w:abstractNumId w:val="4"/>
  </w:num>
  <w:num w:numId="8" w16cid:durableId="728110988">
    <w:abstractNumId w:val="3"/>
  </w:num>
  <w:num w:numId="9" w16cid:durableId="1869561588">
    <w:abstractNumId w:val="2"/>
  </w:num>
  <w:num w:numId="10" w16cid:durableId="1762797895">
    <w:abstractNumId w:val="1"/>
  </w:num>
  <w:num w:numId="11" w16cid:durableId="917445545">
    <w:abstractNumId w:val="0"/>
  </w:num>
  <w:num w:numId="12" w16cid:durableId="948125693">
    <w:abstractNumId w:val="12"/>
  </w:num>
  <w:num w:numId="13" w16cid:durableId="344593399">
    <w:abstractNumId w:val="10"/>
  </w:num>
  <w:num w:numId="14" w16cid:durableId="1229878703">
    <w:abstractNumId w:val="11"/>
  </w:num>
  <w:num w:numId="15" w16cid:durableId="311565064">
    <w:abstractNumId w:val="16"/>
  </w:num>
  <w:num w:numId="16" w16cid:durableId="592125209">
    <w:abstractNumId w:val="14"/>
  </w:num>
  <w:num w:numId="17" w16cid:durableId="1320884490">
    <w:abstractNumId w:val="18"/>
  </w:num>
  <w:num w:numId="18" w16cid:durableId="714545733">
    <w:abstractNumId w:val="19"/>
  </w:num>
  <w:num w:numId="19" w16cid:durableId="1531915397">
    <w:abstractNumId w:val="17"/>
  </w:num>
  <w:num w:numId="20" w16cid:durableId="14426058">
    <w:abstractNumId w:val="20"/>
  </w:num>
  <w:num w:numId="21" w16cid:durableId="495464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2270C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4E3"/>
    <w:rsid w:val="00122D41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1234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7A5D"/>
    <w:rsid w:val="00203B1B"/>
    <w:rsid w:val="00211018"/>
    <w:rsid w:val="00212EFC"/>
    <w:rsid w:val="00216ACE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65324"/>
    <w:rsid w:val="00372484"/>
    <w:rsid w:val="003751D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3F6E32"/>
    <w:rsid w:val="0040654A"/>
    <w:rsid w:val="00410639"/>
    <w:rsid w:val="004121E8"/>
    <w:rsid w:val="0041308E"/>
    <w:rsid w:val="00413545"/>
    <w:rsid w:val="00432911"/>
    <w:rsid w:val="004335F9"/>
    <w:rsid w:val="004368CF"/>
    <w:rsid w:val="00450994"/>
    <w:rsid w:val="00450FE1"/>
    <w:rsid w:val="0045742C"/>
    <w:rsid w:val="004702F2"/>
    <w:rsid w:val="0047457A"/>
    <w:rsid w:val="0047661E"/>
    <w:rsid w:val="00486595"/>
    <w:rsid w:val="00486EC4"/>
    <w:rsid w:val="004A1E01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38BE"/>
    <w:rsid w:val="0050516A"/>
    <w:rsid w:val="005051D9"/>
    <w:rsid w:val="00510240"/>
    <w:rsid w:val="00516FE7"/>
    <w:rsid w:val="00520336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20370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3606"/>
    <w:rsid w:val="0069592A"/>
    <w:rsid w:val="006A73D6"/>
    <w:rsid w:val="006A74F0"/>
    <w:rsid w:val="006B1B1E"/>
    <w:rsid w:val="006C1B85"/>
    <w:rsid w:val="006C2BDE"/>
    <w:rsid w:val="006D3F6B"/>
    <w:rsid w:val="006D5E46"/>
    <w:rsid w:val="006D74F5"/>
    <w:rsid w:val="006E654C"/>
    <w:rsid w:val="006F0421"/>
    <w:rsid w:val="006F1280"/>
    <w:rsid w:val="006F3B6B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90239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536"/>
    <w:rsid w:val="00813993"/>
    <w:rsid w:val="008159D8"/>
    <w:rsid w:val="0082214C"/>
    <w:rsid w:val="00825EAA"/>
    <w:rsid w:val="0082778F"/>
    <w:rsid w:val="00847E3C"/>
    <w:rsid w:val="0085180C"/>
    <w:rsid w:val="00853D41"/>
    <w:rsid w:val="008556E5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2037"/>
    <w:rsid w:val="0095584F"/>
    <w:rsid w:val="00960967"/>
    <w:rsid w:val="00961A80"/>
    <w:rsid w:val="0096224D"/>
    <w:rsid w:val="00962BFA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B5EEE"/>
    <w:rsid w:val="009C08B4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574C"/>
    <w:rsid w:val="00A74C67"/>
    <w:rsid w:val="00A75739"/>
    <w:rsid w:val="00A83FE8"/>
    <w:rsid w:val="00A918D6"/>
    <w:rsid w:val="00A91F6B"/>
    <w:rsid w:val="00AA023F"/>
    <w:rsid w:val="00AB6F7C"/>
    <w:rsid w:val="00AD21BA"/>
    <w:rsid w:val="00AD34DC"/>
    <w:rsid w:val="00AD4446"/>
    <w:rsid w:val="00AE07FB"/>
    <w:rsid w:val="00AE0DD3"/>
    <w:rsid w:val="00AF04E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7D"/>
    <w:rsid w:val="00CD206E"/>
    <w:rsid w:val="00CD26DF"/>
    <w:rsid w:val="00CD3C04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C4FFF"/>
    <w:rsid w:val="00DC50B9"/>
    <w:rsid w:val="00DD35E9"/>
    <w:rsid w:val="00DD4565"/>
    <w:rsid w:val="00DF11F6"/>
    <w:rsid w:val="00DF6DF9"/>
    <w:rsid w:val="00E11F59"/>
    <w:rsid w:val="00E31A46"/>
    <w:rsid w:val="00E3254F"/>
    <w:rsid w:val="00E36195"/>
    <w:rsid w:val="00E43690"/>
    <w:rsid w:val="00E45378"/>
    <w:rsid w:val="00E4661F"/>
    <w:rsid w:val="00E6399E"/>
    <w:rsid w:val="00E63B29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4D90"/>
    <w:rsid w:val="00F65A7D"/>
    <w:rsid w:val="00F70470"/>
    <w:rsid w:val="00F72F81"/>
    <w:rsid w:val="00F96E03"/>
    <w:rsid w:val="00F9717C"/>
    <w:rsid w:val="00FA5C18"/>
    <w:rsid w:val="00FB227C"/>
    <w:rsid w:val="00FB52DD"/>
    <w:rsid w:val="00FC0A97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7DD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294254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294254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5083A5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3C627B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191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originel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originell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Originell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5083A5"/>
      </a:accent1>
      <a:accent2>
        <a:srgbClr val="AFBED0"/>
      </a:accent2>
      <a:accent3>
        <a:srgbClr val="294254"/>
      </a:accent3>
      <a:accent4>
        <a:srgbClr val="5633AF"/>
      </a:accent4>
      <a:accent5>
        <a:srgbClr val="000000"/>
      </a:accent5>
      <a:accent6>
        <a:srgbClr val="000000"/>
      </a:accent6>
      <a:hlink>
        <a:srgbClr val="5083A5"/>
      </a:hlink>
      <a:folHlink>
        <a:srgbClr val="AFBED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AF7B8-60D1-488E-B545-E75A782B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1</Pages>
  <Words>46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2020-06-17T09:25:00Z</dcterms:created>
  <dcterms:modified xsi:type="dcterms:W3CDTF">2023-10-02T07:45:00Z</dcterms:modified>
</cp:coreProperties>
</file>